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C23" w:rsidRDefault="00A75C23" w:rsidP="00A75C23">
      <w:pPr>
        <w:pStyle w:val="ConsPlusNormal"/>
        <w:jc w:val="center"/>
      </w:pPr>
      <w:r>
        <w:t>ОПИСАНИЕ МЕСТОПОЛОЖЕНИЯ ГРАНИЦ</w:t>
      </w:r>
    </w:p>
    <w:p w:rsidR="00A75C23" w:rsidRDefault="00A75C23" w:rsidP="00A75C23">
      <w:pPr>
        <w:pStyle w:val="ConsPlusNormal"/>
        <w:jc w:val="center"/>
      </w:pPr>
    </w:p>
    <w:p w:rsidR="00A75C23" w:rsidRPr="00B4021D" w:rsidRDefault="00A75C23" w:rsidP="00A75C23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чзу80 (Сервитут 80)</w:t>
      </w:r>
    </w:p>
    <w:p w:rsidR="00A75C23" w:rsidRPr="007155D0" w:rsidRDefault="00A75C23" w:rsidP="00A75C23">
      <w:pPr>
        <w:pStyle w:val="ConsPlusNormal"/>
        <w:jc w:val="center"/>
        <w:rPr>
          <w:sz w:val="22"/>
        </w:rPr>
      </w:pPr>
      <w:proofErr w:type="gramStart"/>
      <w:r w:rsidRPr="007155D0">
        <w:rPr>
          <w:sz w:val="22"/>
        </w:rPr>
        <w:t>(наименование объекта</w:t>
      </w:r>
      <w:r w:rsidR="007155D0">
        <w:rPr>
          <w:sz w:val="22"/>
        </w:rPr>
        <w:t>,</w:t>
      </w:r>
      <w:r w:rsidRPr="007155D0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A75C23" w:rsidRDefault="00A75C23" w:rsidP="00A75C23">
      <w:pPr>
        <w:pStyle w:val="ConsPlusNormal"/>
        <w:jc w:val="center"/>
      </w:pPr>
    </w:p>
    <w:p w:rsidR="00B5095C" w:rsidRPr="00462FDF" w:rsidRDefault="00A75C23" w:rsidP="00A75C23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A75C23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A75C23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A75C23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A75C23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A75C23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A75C23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AD4D02">
            <w:pPr>
              <w:pStyle w:val="ConsPlusNormal"/>
            </w:pPr>
            <w:r>
              <w:t>2635 кв</w:t>
            </w:r>
            <w:proofErr w:type="gramStart"/>
            <w:r>
              <w:t>.м</w:t>
            </w:r>
            <w:proofErr w:type="gramEnd"/>
            <w:r>
              <w:t xml:space="preserve"> +/- 18 кв.м</w:t>
            </w:r>
          </w:p>
        </w:tc>
      </w:tr>
      <w:tr w:rsidR="00B5095C" w:rsidTr="00A75C23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7155D0" w:rsidRDefault="007155D0" w:rsidP="007155D0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7155D0" w:rsidRDefault="007155D0" w:rsidP="007155D0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регионального или местного значения, 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на срок указанных строительства, реконструкции, ремонта;</w:t>
            </w:r>
            <w:proofErr w:type="gramEnd"/>
          </w:p>
          <w:p w:rsidR="00B5095C" w:rsidRDefault="007155D0" w:rsidP="007155D0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A75C23" w:rsidP="00A75C23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A75C23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A75C23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A75C23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A75C23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A75C23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A75C23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420049.53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2206428.29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420071.28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2206292.35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420071.27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2206291.99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420051.12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2206299.50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420049.66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2206300.04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420049.49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2206301.20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420063.54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2206295.84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420066.91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2206304.50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420054.76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2206343.97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10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420028.55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2206342.34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11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420027.40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2206342.76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12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420021.27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2206386.88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13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420037.09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2206389.34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14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420031.10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2206431.94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D4D02" w:rsidTr="00A75C23">
        <w:tc>
          <w:tcPr>
            <w:tcW w:w="1184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420049.53</w:t>
            </w:r>
          </w:p>
        </w:tc>
        <w:tc>
          <w:tcPr>
            <w:tcW w:w="1683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2206428.29</w:t>
            </w:r>
          </w:p>
        </w:tc>
        <w:tc>
          <w:tcPr>
            <w:tcW w:w="3927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AD4D02" w:rsidRDefault="00AD4D02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3C3621" w:rsidRDefault="00E35C89" w:rsidP="00A75C23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AD4D02"/>
    <w:rsid w:val="00104A54"/>
    <w:rsid w:val="0011474A"/>
    <w:rsid w:val="00122AE6"/>
    <w:rsid w:val="00152883"/>
    <w:rsid w:val="0015416B"/>
    <w:rsid w:val="00176C8E"/>
    <w:rsid w:val="0025050F"/>
    <w:rsid w:val="002D4E18"/>
    <w:rsid w:val="003C3621"/>
    <w:rsid w:val="00413FE9"/>
    <w:rsid w:val="00462FDF"/>
    <w:rsid w:val="004E1A54"/>
    <w:rsid w:val="00597938"/>
    <w:rsid w:val="005B4E8D"/>
    <w:rsid w:val="005B5392"/>
    <w:rsid w:val="005C3994"/>
    <w:rsid w:val="005D5656"/>
    <w:rsid w:val="00646858"/>
    <w:rsid w:val="00664A33"/>
    <w:rsid w:val="006D3697"/>
    <w:rsid w:val="007155D0"/>
    <w:rsid w:val="00724EB8"/>
    <w:rsid w:val="00743D49"/>
    <w:rsid w:val="00747880"/>
    <w:rsid w:val="007C6830"/>
    <w:rsid w:val="00881B54"/>
    <w:rsid w:val="008A7C76"/>
    <w:rsid w:val="008B74AB"/>
    <w:rsid w:val="00941123"/>
    <w:rsid w:val="0095576B"/>
    <w:rsid w:val="00A75C23"/>
    <w:rsid w:val="00A86F34"/>
    <w:rsid w:val="00AA6323"/>
    <w:rsid w:val="00AD4D02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4662E"/>
    <w:rsid w:val="00D82EA6"/>
    <w:rsid w:val="00DF3073"/>
    <w:rsid w:val="00E04AD1"/>
    <w:rsid w:val="00E07D0D"/>
    <w:rsid w:val="00E3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6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664A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664A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1</TotalTime>
  <Pages>2</Pages>
  <Words>284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2410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2</cp:revision>
  <cp:lastPrinted>2024-02-09T08:20:00Z</cp:lastPrinted>
  <dcterms:created xsi:type="dcterms:W3CDTF">2024-04-04T11:27:00Z</dcterms:created>
  <dcterms:modified xsi:type="dcterms:W3CDTF">2024-04-04T11:27:00Z</dcterms:modified>
</cp:coreProperties>
</file>